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633C7"/>
    <w:multiLevelType w:val="hybridMultilevel"/>
    <w:tmpl w:val="C61E15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FEB2A6B"/>
    <w:multiLevelType w:val="hybridMultilevel"/>
    <w:tmpl w:val="086C80E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0F77"/>
    <w:rsid w:val="00016965"/>
    <w:rsid w:val="000746AB"/>
    <w:rsid w:val="000C5C80"/>
    <w:rsid w:val="000D6D95"/>
    <w:rsid w:val="001010D1"/>
    <w:rsid w:val="001011B2"/>
    <w:rsid w:val="00137825"/>
    <w:rsid w:val="0015485F"/>
    <w:rsid w:val="0019460F"/>
    <w:rsid w:val="001A59D8"/>
    <w:rsid w:val="001D7B37"/>
    <w:rsid w:val="001E1C0E"/>
    <w:rsid w:val="00224A1B"/>
    <w:rsid w:val="002308F6"/>
    <w:rsid w:val="00266840"/>
    <w:rsid w:val="002675DC"/>
    <w:rsid w:val="00276B24"/>
    <w:rsid w:val="002B6B6C"/>
    <w:rsid w:val="002E4560"/>
    <w:rsid w:val="00337240"/>
    <w:rsid w:val="003506DE"/>
    <w:rsid w:val="0038220D"/>
    <w:rsid w:val="00393FC3"/>
    <w:rsid w:val="003B2BE7"/>
    <w:rsid w:val="003D6C1C"/>
    <w:rsid w:val="00422877"/>
    <w:rsid w:val="004318F8"/>
    <w:rsid w:val="00471498"/>
    <w:rsid w:val="00483BB7"/>
    <w:rsid w:val="00490AA8"/>
    <w:rsid w:val="004B246F"/>
    <w:rsid w:val="004C2ECD"/>
    <w:rsid w:val="004E0A97"/>
    <w:rsid w:val="004F42AE"/>
    <w:rsid w:val="005027E4"/>
    <w:rsid w:val="00512AFE"/>
    <w:rsid w:val="00565BEB"/>
    <w:rsid w:val="005B195A"/>
    <w:rsid w:val="00600F77"/>
    <w:rsid w:val="006142A6"/>
    <w:rsid w:val="0068369C"/>
    <w:rsid w:val="0068715C"/>
    <w:rsid w:val="0068761B"/>
    <w:rsid w:val="00695306"/>
    <w:rsid w:val="006D1A88"/>
    <w:rsid w:val="006D1C3D"/>
    <w:rsid w:val="006E11E5"/>
    <w:rsid w:val="00704DD6"/>
    <w:rsid w:val="007066E8"/>
    <w:rsid w:val="007423E7"/>
    <w:rsid w:val="007F0C57"/>
    <w:rsid w:val="00847D5A"/>
    <w:rsid w:val="00852EF6"/>
    <w:rsid w:val="00873E23"/>
    <w:rsid w:val="00893BE3"/>
    <w:rsid w:val="008B0E6D"/>
    <w:rsid w:val="00925984"/>
    <w:rsid w:val="00983121"/>
    <w:rsid w:val="009A4AFC"/>
    <w:rsid w:val="009A6B88"/>
    <w:rsid w:val="009B74D6"/>
    <w:rsid w:val="009E1C56"/>
    <w:rsid w:val="00A103DE"/>
    <w:rsid w:val="00A26BE5"/>
    <w:rsid w:val="00A35D2A"/>
    <w:rsid w:val="00A60A02"/>
    <w:rsid w:val="00AA6C0F"/>
    <w:rsid w:val="00AE604D"/>
    <w:rsid w:val="00B1557C"/>
    <w:rsid w:val="00B504F4"/>
    <w:rsid w:val="00B7360D"/>
    <w:rsid w:val="00B779CE"/>
    <w:rsid w:val="00B95358"/>
    <w:rsid w:val="00B96364"/>
    <w:rsid w:val="00C1355E"/>
    <w:rsid w:val="00C22AC8"/>
    <w:rsid w:val="00C3136E"/>
    <w:rsid w:val="00C45451"/>
    <w:rsid w:val="00C519DF"/>
    <w:rsid w:val="00C5233B"/>
    <w:rsid w:val="00C649A0"/>
    <w:rsid w:val="00C84061"/>
    <w:rsid w:val="00CE197E"/>
    <w:rsid w:val="00D236D0"/>
    <w:rsid w:val="00D34204"/>
    <w:rsid w:val="00D73058"/>
    <w:rsid w:val="00D84758"/>
    <w:rsid w:val="00DA5769"/>
    <w:rsid w:val="00DF4967"/>
    <w:rsid w:val="00E0715F"/>
    <w:rsid w:val="00E22E49"/>
    <w:rsid w:val="00E63D75"/>
    <w:rsid w:val="00E817A9"/>
    <w:rsid w:val="00EA6C20"/>
    <w:rsid w:val="00EB1159"/>
    <w:rsid w:val="00ED1F81"/>
    <w:rsid w:val="00EE2D92"/>
    <w:rsid w:val="00EF19E5"/>
    <w:rsid w:val="00F24A4A"/>
    <w:rsid w:val="00F919D1"/>
    <w:rsid w:val="00F93EB8"/>
    <w:rsid w:val="00FE2216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B504F4"/>
    <w:pPr>
      <w:spacing w:after="200" w:line="276" w:lineRule="auto"/>
    </w:pPr>
    <w:rPr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369C"/>
    <w:pPr>
      <w:spacing w:before="600" w:after="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69C"/>
    <w:pPr>
      <w:spacing w:before="320" w:after="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369C"/>
    <w:pPr>
      <w:spacing w:before="320" w:after="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8369C"/>
    <w:pPr>
      <w:spacing w:before="280" w:after="0" w:line="360" w:lineRule="auto"/>
      <w:outlineLvl w:val="3"/>
    </w:pPr>
    <w:rPr>
      <w:rFonts w:ascii="Cambria" w:hAnsi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369C"/>
    <w:pPr>
      <w:spacing w:before="280" w:after="0" w:line="360" w:lineRule="auto"/>
      <w:outlineLvl w:val="4"/>
    </w:pPr>
    <w:rPr>
      <w:rFonts w:ascii="Cambria" w:hAnsi="Cambria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369C"/>
    <w:pPr>
      <w:spacing w:before="280" w:after="80" w:line="360" w:lineRule="auto"/>
      <w:outlineLvl w:val="5"/>
    </w:pPr>
    <w:rPr>
      <w:rFonts w:ascii="Cambria" w:hAnsi="Cambria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68369C"/>
    <w:pPr>
      <w:spacing w:before="280" w:after="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8369C"/>
    <w:pPr>
      <w:spacing w:before="280" w:after="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8369C"/>
    <w:pPr>
      <w:spacing w:before="280" w:after="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369C"/>
    <w:rPr>
      <w:rFonts w:ascii="Cambria" w:eastAsia="宋体" w:hAnsi="Cambria"/>
      <w:b/>
      <w:i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8369C"/>
    <w:rPr>
      <w:rFonts w:ascii="Cambria" w:eastAsia="宋体" w:hAnsi="Cambria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8369C"/>
    <w:rPr>
      <w:rFonts w:ascii="Cambria" w:eastAsia="宋体" w:hAnsi="Cambria"/>
      <w:b/>
      <w:i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69C"/>
    <w:rPr>
      <w:rFonts w:ascii="Cambria" w:eastAsia="宋体" w:hAnsi="Cambria"/>
      <w:b/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69C"/>
    <w:rPr>
      <w:rFonts w:ascii="Cambria" w:eastAsia="宋体" w:hAnsi="Cambria"/>
      <w:b/>
      <w:i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8369C"/>
    <w:rPr>
      <w:rFonts w:ascii="Cambria" w:eastAsia="宋体" w:hAnsi="Cambria"/>
      <w:b/>
      <w:i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8369C"/>
    <w:rPr>
      <w:rFonts w:ascii="Cambria" w:eastAsia="宋体" w:hAnsi="Cambria"/>
      <w:b/>
      <w:i/>
      <w:sz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8369C"/>
    <w:rPr>
      <w:rFonts w:ascii="Cambria" w:eastAsia="宋体" w:hAnsi="Cambria"/>
      <w:b/>
      <w:i/>
      <w:sz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8369C"/>
    <w:rPr>
      <w:rFonts w:ascii="Cambria" w:eastAsia="宋体" w:hAnsi="Cambria"/>
      <w:i/>
      <w:sz w:val="18"/>
    </w:rPr>
  </w:style>
  <w:style w:type="paragraph" w:styleId="Caption">
    <w:name w:val="caption"/>
    <w:basedOn w:val="Normal"/>
    <w:next w:val="Normal"/>
    <w:uiPriority w:val="99"/>
    <w:qFormat/>
    <w:rsid w:val="0068369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68369C"/>
    <w:pPr>
      <w:spacing w:line="240" w:lineRule="auto"/>
    </w:pPr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68369C"/>
    <w:rPr>
      <w:rFonts w:ascii="Cambria" w:eastAsia="宋体" w:hAnsi="Cambria"/>
      <w:b/>
      <w:i/>
      <w:spacing w:val="10"/>
      <w:sz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68369C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8369C"/>
    <w:rPr>
      <w:i/>
      <w:color w:val="808080"/>
      <w:spacing w:val="10"/>
      <w:sz w:val="24"/>
    </w:rPr>
  </w:style>
  <w:style w:type="character" w:styleId="Strong">
    <w:name w:val="Strong"/>
    <w:basedOn w:val="DefaultParagraphFont"/>
    <w:uiPriority w:val="99"/>
    <w:qFormat/>
    <w:rsid w:val="0068369C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68369C"/>
    <w:rPr>
      <w:rFonts w:cs="Times New Roman"/>
      <w:b/>
      <w:i/>
      <w:color w:val="auto"/>
    </w:rPr>
  </w:style>
  <w:style w:type="paragraph" w:styleId="NoSpacing">
    <w:name w:val="No Spacing"/>
    <w:basedOn w:val="Normal"/>
    <w:link w:val="NoSpacingChar"/>
    <w:uiPriority w:val="99"/>
    <w:qFormat/>
    <w:rsid w:val="0068369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68369C"/>
    <w:rPr>
      <w:rFonts w:cs="Times New Roman"/>
    </w:rPr>
  </w:style>
  <w:style w:type="paragraph" w:styleId="ListParagraph">
    <w:name w:val="List Paragraph"/>
    <w:basedOn w:val="Normal"/>
    <w:uiPriority w:val="99"/>
    <w:qFormat/>
    <w:rsid w:val="006836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68369C"/>
    <w:rPr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68369C"/>
    <w:rPr>
      <w:rFonts w:ascii="Calibri"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68369C"/>
    <w:pPr>
      <w:spacing w:before="320" w:after="480" w:line="240" w:lineRule="auto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68369C"/>
    <w:rPr>
      <w:rFonts w:ascii="Cambria" w:eastAsia="宋体" w:hAnsi="Cambria"/>
      <w:i/>
      <w:sz w:val="20"/>
    </w:rPr>
  </w:style>
  <w:style w:type="character" w:styleId="SubtleEmphasis">
    <w:name w:val="Subtle Emphasis"/>
    <w:basedOn w:val="DefaultParagraphFont"/>
    <w:uiPriority w:val="99"/>
    <w:qFormat/>
    <w:rsid w:val="0068369C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68369C"/>
    <w:rPr>
      <w:b/>
      <w:i/>
      <w:color w:val="auto"/>
      <w:u w:val="single"/>
    </w:rPr>
  </w:style>
  <w:style w:type="character" w:styleId="SubtleReference">
    <w:name w:val="Subtle Reference"/>
    <w:basedOn w:val="DefaultParagraphFont"/>
    <w:uiPriority w:val="99"/>
    <w:qFormat/>
    <w:rsid w:val="0068369C"/>
    <w:rPr>
      <w:smallCaps/>
    </w:rPr>
  </w:style>
  <w:style w:type="character" w:styleId="IntenseReference">
    <w:name w:val="Intense Reference"/>
    <w:basedOn w:val="DefaultParagraphFont"/>
    <w:uiPriority w:val="99"/>
    <w:qFormat/>
    <w:rsid w:val="0068369C"/>
    <w:rPr>
      <w:b/>
      <w:smallCaps/>
      <w:color w:val="auto"/>
    </w:rPr>
  </w:style>
  <w:style w:type="character" w:styleId="BookTitle">
    <w:name w:val="Book Title"/>
    <w:basedOn w:val="DefaultParagraphFont"/>
    <w:uiPriority w:val="99"/>
    <w:qFormat/>
    <w:rsid w:val="0068369C"/>
    <w:rPr>
      <w:rFonts w:ascii="Cambria" w:eastAsia="宋体" w:hAnsi="Cambria"/>
      <w:b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99"/>
    <w:qFormat/>
    <w:rsid w:val="0068369C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600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00F7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00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00F77"/>
    <w:rPr>
      <w:rFonts w:cs="Times New Roman"/>
    </w:rPr>
  </w:style>
  <w:style w:type="table" w:styleId="TableGrid">
    <w:name w:val="Table Grid"/>
    <w:basedOn w:val="TableNormal"/>
    <w:uiPriority w:val="99"/>
    <w:rsid w:val="00600F77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DefaultParagraphFont"/>
    <w:uiPriority w:val="99"/>
    <w:rsid w:val="009A4AFC"/>
    <w:rPr>
      <w:rFonts w:cs="Times New Roman"/>
    </w:rPr>
  </w:style>
  <w:style w:type="character" w:customStyle="1" w:styleId="shorttext">
    <w:name w:val="short_text"/>
    <w:basedOn w:val="DefaultParagraphFont"/>
    <w:uiPriority w:val="99"/>
    <w:rsid w:val="00FE65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Pages>2</Pages>
  <Words>336</Words>
  <Characters>1917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</cp:lastModifiedBy>
  <cp:revision>20</cp:revision>
  <cp:lastPrinted>2014-12-22T05:11:00Z</cp:lastPrinted>
  <dcterms:created xsi:type="dcterms:W3CDTF">2011-04-01T01:00:00Z</dcterms:created>
  <dcterms:modified xsi:type="dcterms:W3CDTF">2014-12-22T05:19:00Z</dcterms:modified>
</cp:coreProperties>
</file>